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5BFA" w14:textId="77777777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>様式第</w:t>
      </w:r>
      <w:r>
        <w:rPr>
          <w:rFonts w:hAnsi="Courier New"/>
        </w:rPr>
        <w:t>8</w:t>
      </w:r>
      <w:r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16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14:paraId="0F89619C" w14:textId="77777777" w:rsidR="00CE4FD1" w:rsidRDefault="00CE4FD1">
      <w:pPr>
        <w:pStyle w:val="a3"/>
        <w:rPr>
          <w:rFonts w:hAnsi="Courier New"/>
        </w:rPr>
      </w:pPr>
    </w:p>
    <w:p w14:paraId="247264B5" w14:textId="77777777" w:rsidR="0069566D" w:rsidRDefault="0069566D" w:rsidP="0069566D">
      <w:pPr>
        <w:pStyle w:val="a3"/>
        <w:ind w:right="420"/>
        <w:jc w:val="right"/>
        <w:rPr>
          <w:rFonts w:hAnsi="Courier New"/>
        </w:rPr>
      </w:pPr>
      <w:r>
        <w:rPr>
          <w:rFonts w:hAnsi="Courier New" w:hint="eastAsia"/>
        </w:rPr>
        <w:t>令和　　年　　月　　日</w:t>
      </w:r>
    </w:p>
    <w:p w14:paraId="538E2EB9" w14:textId="77777777" w:rsidR="0069566D" w:rsidRDefault="0069566D" w:rsidP="0069566D">
      <w:pPr>
        <w:pStyle w:val="a3"/>
        <w:rPr>
          <w:rFonts w:hAnsi="Courier New"/>
        </w:rPr>
      </w:pPr>
    </w:p>
    <w:p w14:paraId="10A3472D" w14:textId="77777777" w:rsidR="0069566D" w:rsidRDefault="0069566D" w:rsidP="0069566D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七尾市長</w:t>
      </w:r>
    </w:p>
    <w:p w14:paraId="62EE4643" w14:textId="77777777" w:rsidR="0069566D" w:rsidRDefault="0069566D" w:rsidP="0069566D">
      <w:pPr>
        <w:pStyle w:val="a3"/>
        <w:rPr>
          <w:rFonts w:hAnsi="Courier New"/>
        </w:rPr>
      </w:pPr>
    </w:p>
    <w:p w14:paraId="6A0A6C07" w14:textId="77777777" w:rsidR="00E15214" w:rsidRDefault="0069566D" w:rsidP="00E15214">
      <w:pPr>
        <w:pStyle w:val="a3"/>
        <w:ind w:left="0" w:right="1260" w:firstLine="0"/>
        <w:jc w:val="left"/>
        <w:rPr>
          <w:rFonts w:hAnsi="Courier New"/>
        </w:rPr>
      </w:pPr>
      <w:r>
        <w:rPr>
          <w:rFonts w:hAnsi="Courier New" w:hint="eastAsia"/>
        </w:rPr>
        <w:t xml:space="preserve">　　　　　　　　　　　　　</w:t>
      </w:r>
      <w:r w:rsidR="009251D0">
        <w:rPr>
          <w:rFonts w:hAnsi="Courier New" w:hint="eastAsia"/>
        </w:rPr>
        <w:t xml:space="preserve">　</w:t>
      </w:r>
      <w:r w:rsidR="00542BCF">
        <w:rPr>
          <w:rFonts w:hAnsi="Courier New" w:hint="eastAsia"/>
        </w:rPr>
        <w:t xml:space="preserve">　　　　　　</w:t>
      </w:r>
      <w:r w:rsidR="00E15214">
        <w:rPr>
          <w:rFonts w:hAnsi="Courier New" w:hint="eastAsia"/>
        </w:rPr>
        <w:t xml:space="preserve">（申請者）　　　　　</w:t>
      </w:r>
    </w:p>
    <w:p w14:paraId="2CDF33C4" w14:textId="77777777" w:rsidR="00E15214" w:rsidRDefault="00E15214" w:rsidP="00E15214">
      <w:pPr>
        <w:pStyle w:val="a3"/>
        <w:ind w:leftChars="100" w:firstLineChars="2000" w:firstLine="4200"/>
        <w:jc w:val="left"/>
        <w:rPr>
          <w:rFonts w:hAnsi="Courier New"/>
        </w:rPr>
      </w:pPr>
      <w:r>
        <w:rPr>
          <w:rFonts w:hAnsi="Courier New" w:hint="eastAsia"/>
        </w:rPr>
        <w:t>住所</w:t>
      </w:r>
    </w:p>
    <w:p w14:paraId="09D1BD46" w14:textId="77777777" w:rsidR="00E15214" w:rsidRDefault="00E15214" w:rsidP="00E15214">
      <w:pPr>
        <w:pStyle w:val="a3"/>
        <w:ind w:right="630"/>
        <w:jc w:val="left"/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　　　団体名　</w:t>
      </w:r>
    </w:p>
    <w:p w14:paraId="4E56DC74" w14:textId="77777777" w:rsidR="00E15214" w:rsidRDefault="00E15214" w:rsidP="00E15214">
      <w:pPr>
        <w:pStyle w:val="a3"/>
        <w:jc w:val="left"/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　　　代表者</w:t>
      </w:r>
    </w:p>
    <w:p w14:paraId="7554268E" w14:textId="77777777" w:rsidR="00E15214" w:rsidRDefault="009251D0" w:rsidP="00E15214">
      <w:pPr>
        <w:pStyle w:val="a3"/>
        <w:ind w:left="0" w:right="1260" w:firstLine="0"/>
        <w:jc w:val="left"/>
        <w:rPr>
          <w:color w:val="000000" w:themeColor="text1"/>
        </w:rPr>
      </w:pPr>
      <w:r>
        <w:rPr>
          <w:rFonts w:hAnsi="Courier New" w:hint="eastAsia"/>
        </w:rPr>
        <w:t xml:space="preserve">　</w:t>
      </w:r>
      <w:r w:rsidR="00E15214">
        <w:rPr>
          <w:rFonts w:hAnsi="Courier New" w:hint="eastAsia"/>
        </w:rPr>
        <w:t xml:space="preserve">　　　　　　　　　　　　　　　　　　　　</w:t>
      </w:r>
      <w:r w:rsidRPr="009251D0">
        <w:rPr>
          <w:rFonts w:hint="eastAsia"/>
          <w:color w:val="000000" w:themeColor="text1"/>
        </w:rPr>
        <w:t>電話番号</w:t>
      </w:r>
    </w:p>
    <w:p w14:paraId="3857FC50" w14:textId="77777777" w:rsidR="009251D0" w:rsidRPr="00E15214" w:rsidRDefault="009251D0" w:rsidP="00E15214">
      <w:pPr>
        <w:pStyle w:val="a3"/>
        <w:ind w:left="0" w:right="1260" w:firstLineChars="1300" w:firstLine="2730"/>
        <w:jc w:val="left"/>
        <w:rPr>
          <w:rFonts w:hAnsi="Courier New"/>
        </w:rPr>
      </w:pPr>
      <w:r w:rsidRPr="009251D0">
        <w:rPr>
          <w:rFonts w:hint="eastAsia"/>
          <w:color w:val="000000" w:themeColor="text1"/>
        </w:rPr>
        <w:t>【請求担当者】</w:t>
      </w:r>
    </w:p>
    <w:p w14:paraId="2277641A" w14:textId="77777777" w:rsidR="009251D0" w:rsidRPr="009251D0" w:rsidRDefault="009251D0" w:rsidP="009251D0">
      <w:pPr>
        <w:overflowPunct w:val="0"/>
        <w:autoSpaceDE w:val="0"/>
        <w:autoSpaceDN w:val="0"/>
        <w:spacing w:before="100" w:beforeAutospacing="1" w:after="100"/>
        <w:ind w:firstLineChars="1500" w:firstLine="3150"/>
        <w:rPr>
          <w:color w:val="000000" w:themeColor="text1"/>
        </w:rPr>
      </w:pPr>
      <w:r w:rsidRPr="009251D0">
        <w:rPr>
          <w:rFonts w:hint="eastAsia"/>
          <w:color w:val="000000" w:themeColor="text1"/>
        </w:rPr>
        <w:t>□　（上記と同一の場合は□にチェック）</w:t>
      </w:r>
    </w:p>
    <w:p w14:paraId="59480785" w14:textId="77777777" w:rsidR="009251D0" w:rsidRPr="009251D0" w:rsidRDefault="009251D0" w:rsidP="00E15214">
      <w:pPr>
        <w:pStyle w:val="a3"/>
        <w:ind w:right="420"/>
        <w:jc w:val="left"/>
        <w:rPr>
          <w:rFonts w:hAnsi="Courier New"/>
        </w:rPr>
      </w:pPr>
      <w:r w:rsidRPr="009251D0">
        <w:rPr>
          <w:rFonts w:hint="eastAsia"/>
          <w:color w:val="000000" w:themeColor="text1"/>
        </w:rPr>
        <w:t xml:space="preserve">　　　　　　　　　　　　　　</w:t>
      </w:r>
      <w:r w:rsidR="00E15214">
        <w:rPr>
          <w:rFonts w:hint="eastAsia"/>
          <w:color w:val="000000" w:themeColor="text1"/>
        </w:rPr>
        <w:t xml:space="preserve">　　</w:t>
      </w:r>
      <w:r w:rsidRPr="009251D0">
        <w:rPr>
          <w:rFonts w:hint="eastAsia"/>
          <w:color w:val="000000" w:themeColor="text1"/>
        </w:rPr>
        <w:t>氏名　　　　　　　電話番号</w:t>
      </w:r>
    </w:p>
    <w:p w14:paraId="3B555D7F" w14:textId="77777777" w:rsidR="00CE4FD1" w:rsidRDefault="00CE4FD1">
      <w:pPr>
        <w:pStyle w:val="a3"/>
        <w:rPr>
          <w:rFonts w:hAnsi="Courier New"/>
        </w:rPr>
      </w:pPr>
    </w:p>
    <w:p w14:paraId="54F0A55B" w14:textId="77777777" w:rsidR="00CE4FD1" w:rsidRDefault="00CE4FD1">
      <w:pPr>
        <w:pStyle w:val="a3"/>
        <w:jc w:val="center"/>
        <w:rPr>
          <w:rFonts w:hAnsi="Courier New"/>
        </w:rPr>
      </w:pPr>
      <w:r>
        <w:rPr>
          <w:rFonts w:hAnsi="Courier New" w:hint="eastAsia"/>
        </w:rPr>
        <w:t>補助金</w:t>
      </w:r>
      <w:r>
        <w:rPr>
          <w:rFonts w:hAnsi="Courier New"/>
        </w:rPr>
        <w:t>(</w:t>
      </w:r>
      <w:r>
        <w:rPr>
          <w:rFonts w:hAnsi="Courier New" w:hint="eastAsia"/>
        </w:rPr>
        <w:t>精算</w:t>
      </w:r>
      <w:r>
        <w:rPr>
          <w:rFonts w:hAnsi="Courier New"/>
        </w:rPr>
        <w:t>)</w:t>
      </w:r>
      <w:r>
        <w:rPr>
          <w:rFonts w:hAnsi="Courier New" w:hint="eastAsia"/>
        </w:rPr>
        <w:t>請求書</w:t>
      </w:r>
    </w:p>
    <w:p w14:paraId="2F047431" w14:textId="77777777" w:rsidR="00CE4FD1" w:rsidRDefault="00CE4FD1">
      <w:pPr>
        <w:pStyle w:val="a3"/>
        <w:rPr>
          <w:rFonts w:hAnsi="Courier New"/>
        </w:rPr>
      </w:pPr>
    </w:p>
    <w:p w14:paraId="58EA575D" w14:textId="6511A945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</w:t>
      </w:r>
      <w:r w:rsidR="0069566D">
        <w:rPr>
          <w:rFonts w:hAnsi="Courier New" w:hint="eastAsia"/>
        </w:rPr>
        <w:t>令和</w:t>
      </w:r>
      <w:r>
        <w:rPr>
          <w:rFonts w:hAnsi="Courier New" w:hint="eastAsia"/>
        </w:rPr>
        <w:t xml:space="preserve">　　年</w:t>
      </w:r>
      <w:r w:rsidR="0069566D">
        <w:rPr>
          <w:rFonts w:hAnsi="Courier New" w:hint="eastAsia"/>
        </w:rPr>
        <w:t xml:space="preserve">　</w:t>
      </w:r>
      <w:r>
        <w:rPr>
          <w:rFonts w:hAnsi="Courier New" w:hint="eastAsia"/>
        </w:rPr>
        <w:t xml:space="preserve">　月　</w:t>
      </w:r>
      <w:r w:rsidR="0069566D">
        <w:rPr>
          <w:rFonts w:hAnsi="Courier New" w:hint="eastAsia"/>
        </w:rPr>
        <w:t xml:space="preserve">　</w:t>
      </w:r>
      <w:r>
        <w:rPr>
          <w:rFonts w:hAnsi="Courier New" w:hint="eastAsia"/>
        </w:rPr>
        <w:t>日付け</w:t>
      </w:r>
      <w:r w:rsidR="0069566D">
        <w:rPr>
          <w:rFonts w:hAnsi="Courier New" w:hint="eastAsia"/>
        </w:rPr>
        <w:t>収</w:t>
      </w:r>
      <w:r w:rsidR="00F13927">
        <w:rPr>
          <w:rFonts w:hAnsi="Courier New" w:hint="eastAsia"/>
        </w:rPr>
        <w:t>教</w:t>
      </w:r>
      <w:r w:rsidR="0069566D">
        <w:rPr>
          <w:rFonts w:hAnsi="Courier New" w:hint="eastAsia"/>
        </w:rPr>
        <w:t>総</w:t>
      </w:r>
      <w:r>
        <w:rPr>
          <w:rFonts w:hAnsi="Courier New" w:hint="eastAsia"/>
        </w:rPr>
        <w:t>第　　　号により補助金の額の確定通知があった　　　　　事業補助金として、次の金額を交付されるよう七尾市補助金交付規則及び七尾市</w:t>
      </w:r>
      <w:r w:rsidR="0069566D">
        <w:rPr>
          <w:rFonts w:hAnsi="Courier New" w:hint="eastAsia"/>
        </w:rPr>
        <w:t>中学校</w:t>
      </w:r>
      <w:r w:rsidR="00F02C5F">
        <w:rPr>
          <w:rFonts w:hAnsi="Courier New" w:hint="eastAsia"/>
        </w:rPr>
        <w:t>等</w:t>
      </w:r>
      <w:r w:rsidR="0069566D">
        <w:rPr>
          <w:rFonts w:hAnsi="Courier New" w:hint="eastAsia"/>
        </w:rPr>
        <w:t>大会参加</w:t>
      </w:r>
      <w:r>
        <w:rPr>
          <w:rFonts w:hAnsi="Courier New" w:hint="eastAsia"/>
        </w:rPr>
        <w:t>補助金交付要綱の規定により請求します。</w:t>
      </w:r>
    </w:p>
    <w:p w14:paraId="31266347" w14:textId="77777777" w:rsidR="00CE4FD1" w:rsidRDefault="00CE4FD1">
      <w:pPr>
        <w:pStyle w:val="a3"/>
        <w:rPr>
          <w:rFonts w:hAnsi="Courier New"/>
        </w:rPr>
      </w:pPr>
    </w:p>
    <w:p w14:paraId="28BB6220" w14:textId="77777777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請求額　　　　　　　　　　　　　　　円</w:t>
      </w:r>
    </w:p>
    <w:p w14:paraId="37B03C78" w14:textId="77777777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</w:t>
      </w:r>
      <w:r>
        <w:rPr>
          <w:rFonts w:hAnsi="Courier New" w:hint="eastAsia"/>
          <w:spacing w:val="105"/>
        </w:rPr>
        <w:t>内</w:t>
      </w:r>
      <w:r>
        <w:rPr>
          <w:rFonts w:hAnsi="Courier New" w:hint="eastAsia"/>
        </w:rPr>
        <w:t>訳　　交付決定額　　　　　　円</w:t>
      </w:r>
    </w:p>
    <w:p w14:paraId="7F0C8F12" w14:textId="77777777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交付済額　　　　　　　円</w:t>
      </w:r>
    </w:p>
    <w:p w14:paraId="1FD9B0AF" w14:textId="77777777" w:rsidR="00CE4FD1" w:rsidRDefault="00CE4FD1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精算請求額　　　　　　円</w:t>
      </w:r>
    </w:p>
    <w:p w14:paraId="7D5BE8E3" w14:textId="77777777" w:rsidR="0069566D" w:rsidRDefault="00CE4FD1" w:rsidP="0069566D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残額　　　　　　　　　円</w:t>
      </w:r>
    </w:p>
    <w:p w14:paraId="4A0238F6" w14:textId="77777777" w:rsidR="0069566D" w:rsidRDefault="0069566D" w:rsidP="0069566D">
      <w:pPr>
        <w:wordWrap w:val="0"/>
        <w:overflowPunct w:val="0"/>
        <w:autoSpaceDE w:val="0"/>
        <w:autoSpaceDN w:val="0"/>
      </w:pPr>
    </w:p>
    <w:p w14:paraId="52500FCE" w14:textId="77777777" w:rsidR="0069566D" w:rsidRDefault="0069566D" w:rsidP="0069566D">
      <w:pPr>
        <w:wordWrap w:val="0"/>
        <w:overflowPunct w:val="0"/>
        <w:autoSpaceDE w:val="0"/>
        <w:autoSpaceDN w:val="0"/>
      </w:pPr>
    </w:p>
    <w:p w14:paraId="647B34E4" w14:textId="77777777" w:rsidR="0069566D" w:rsidRDefault="0069566D" w:rsidP="0069566D">
      <w:pPr>
        <w:wordWrap w:val="0"/>
        <w:overflowPunct w:val="0"/>
        <w:autoSpaceDE w:val="0"/>
        <w:autoSpaceDN w:val="0"/>
      </w:pPr>
    </w:p>
    <w:p w14:paraId="65A8ED9C" w14:textId="77777777" w:rsidR="0069566D" w:rsidRDefault="0069566D" w:rsidP="0069566D">
      <w:pPr>
        <w:wordWrap w:val="0"/>
        <w:overflowPunct w:val="0"/>
        <w:autoSpaceDE w:val="0"/>
        <w:autoSpaceDN w:val="0"/>
      </w:pPr>
    </w:p>
    <w:p w14:paraId="1CB07143" w14:textId="77777777" w:rsidR="0069566D" w:rsidRDefault="0069566D" w:rsidP="0069566D">
      <w:pPr>
        <w:wordWrap w:val="0"/>
        <w:overflowPunct w:val="0"/>
        <w:autoSpaceDE w:val="0"/>
        <w:autoSpaceDN w:val="0"/>
        <w:spacing w:afterLines="50" w:after="167"/>
        <w:rPr>
          <w:u w:val="single"/>
        </w:rPr>
      </w:pPr>
      <w:r>
        <w:rPr>
          <w:rFonts w:hint="eastAsia"/>
        </w:rPr>
        <w:t xml:space="preserve">　　　　　　　　　　　　　　　　金融機関名　</w:t>
      </w:r>
      <w:r w:rsidRPr="004B724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　　</w:t>
      </w:r>
    </w:p>
    <w:p w14:paraId="37F5C6EC" w14:textId="77777777" w:rsidR="001413B2" w:rsidRPr="001413B2" w:rsidRDefault="001413B2" w:rsidP="0069566D">
      <w:pPr>
        <w:wordWrap w:val="0"/>
        <w:overflowPunct w:val="0"/>
        <w:autoSpaceDE w:val="0"/>
        <w:autoSpaceDN w:val="0"/>
        <w:spacing w:afterLines="50" w:after="167"/>
      </w:pPr>
      <w:r w:rsidRPr="001413B2">
        <w:rPr>
          <w:rFonts w:hint="eastAsia"/>
        </w:rPr>
        <w:t xml:space="preserve">　　　　　　　　　　　　　　　　支店名　　　</w:t>
      </w:r>
      <w:r w:rsidRPr="001413B2">
        <w:rPr>
          <w:rFonts w:hint="eastAsia"/>
          <w:u w:val="single"/>
        </w:rPr>
        <w:t xml:space="preserve">　　　　　　　　　　　　　　　　　　</w:t>
      </w:r>
    </w:p>
    <w:p w14:paraId="6ADD0C52" w14:textId="77777777" w:rsidR="0069566D" w:rsidRDefault="0069566D" w:rsidP="0069566D">
      <w:pPr>
        <w:wordWrap w:val="0"/>
        <w:overflowPunct w:val="0"/>
        <w:autoSpaceDE w:val="0"/>
        <w:autoSpaceDN w:val="0"/>
        <w:spacing w:afterLines="50" w:after="167"/>
      </w:pPr>
      <w:r w:rsidRPr="004B7241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口座種別　　</w:t>
      </w:r>
      <w:r w:rsidRPr="004B724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</w:t>
      </w:r>
    </w:p>
    <w:p w14:paraId="3D2E95A8" w14:textId="77777777" w:rsidR="0069566D" w:rsidRDefault="0069566D" w:rsidP="0069566D">
      <w:pPr>
        <w:wordWrap w:val="0"/>
        <w:overflowPunct w:val="0"/>
        <w:autoSpaceDE w:val="0"/>
        <w:autoSpaceDN w:val="0"/>
        <w:spacing w:afterLines="50" w:after="167"/>
        <w:rPr>
          <w:u w:val="single"/>
        </w:rPr>
      </w:pPr>
      <w:r>
        <w:rPr>
          <w:rFonts w:hint="eastAsia"/>
        </w:rPr>
        <w:t xml:space="preserve">　　　　　　　　　　　　　　　　口座番号　　</w:t>
      </w:r>
      <w:r w:rsidRPr="004B724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</w:t>
      </w:r>
    </w:p>
    <w:p w14:paraId="3F302F37" w14:textId="77777777" w:rsidR="0069566D" w:rsidRPr="004B7241" w:rsidRDefault="0069566D" w:rsidP="0069566D">
      <w:pPr>
        <w:wordWrap w:val="0"/>
        <w:overflowPunct w:val="0"/>
        <w:autoSpaceDE w:val="0"/>
        <w:autoSpaceDN w:val="0"/>
        <w:rPr>
          <w:u w:val="dotted"/>
        </w:rPr>
      </w:pPr>
      <w:r w:rsidRPr="004B7241">
        <w:rPr>
          <w:rFonts w:hint="eastAsia"/>
        </w:rPr>
        <w:t xml:space="preserve">　　　　　　　　　</w:t>
      </w:r>
      <w:r>
        <w:t xml:space="preserve"> </w:t>
      </w:r>
      <w:r w:rsidRPr="004B7241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>
        <w:t>(</w:t>
      </w:r>
      <w:r>
        <w:rPr>
          <w:rFonts w:hint="eastAsia"/>
        </w:rPr>
        <w:t>ﾌﾘｶﾞﾅ</w:t>
      </w:r>
      <w:r>
        <w:t>)</w:t>
      </w:r>
      <w:r>
        <w:rPr>
          <w:rFonts w:hint="eastAsia"/>
        </w:rPr>
        <w:t xml:space="preserve">　　</w:t>
      </w:r>
      <w:r w:rsidRPr="004B7241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</w:t>
      </w:r>
      <w:r w:rsidRPr="004B7241">
        <w:rPr>
          <w:rFonts w:hint="eastAsia"/>
          <w:u w:val="dotted"/>
        </w:rPr>
        <w:t xml:space="preserve">　　　　　</w:t>
      </w:r>
    </w:p>
    <w:p w14:paraId="36901B03" w14:textId="77777777" w:rsidR="0069566D" w:rsidRPr="004B7241" w:rsidRDefault="0069566D" w:rsidP="0069566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口座名義　　</w:t>
      </w:r>
      <w:r w:rsidRPr="004B7241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</w:t>
      </w:r>
    </w:p>
    <w:p w14:paraId="5169073F" w14:textId="77777777" w:rsidR="00CE4FD1" w:rsidRPr="0069566D" w:rsidRDefault="00CE4FD1">
      <w:pPr>
        <w:pStyle w:val="a3"/>
        <w:rPr>
          <w:rFonts w:hAnsi="Courier New"/>
        </w:rPr>
      </w:pPr>
    </w:p>
    <w:sectPr w:rsidR="00CE4FD1" w:rsidRPr="0069566D">
      <w:pgSz w:w="11907" w:h="16839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E133" w14:textId="77777777" w:rsidR="007A0983" w:rsidRDefault="007A0983" w:rsidP="00324F05">
      <w:r>
        <w:separator/>
      </w:r>
    </w:p>
  </w:endnote>
  <w:endnote w:type="continuationSeparator" w:id="0">
    <w:p w14:paraId="7FE40610" w14:textId="77777777" w:rsidR="007A0983" w:rsidRDefault="007A0983" w:rsidP="0032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3F081" w14:textId="77777777" w:rsidR="007A0983" w:rsidRDefault="007A0983" w:rsidP="00324F05">
      <w:r>
        <w:separator/>
      </w:r>
    </w:p>
  </w:footnote>
  <w:footnote w:type="continuationSeparator" w:id="0">
    <w:p w14:paraId="117A58F1" w14:textId="77777777" w:rsidR="007A0983" w:rsidRDefault="007A0983" w:rsidP="00324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revisionView w:inkAnnotations="0"/>
  <w:doNotTrackMoves/>
  <w:defaultTabStop w:val="851"/>
  <w:drawingGridHorizontalSpacing w:val="105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E4FD1"/>
    <w:rsid w:val="001413B2"/>
    <w:rsid w:val="00324F05"/>
    <w:rsid w:val="004B7241"/>
    <w:rsid w:val="0053170B"/>
    <w:rsid w:val="00542BCF"/>
    <w:rsid w:val="005A217B"/>
    <w:rsid w:val="00620DC7"/>
    <w:rsid w:val="0069566D"/>
    <w:rsid w:val="007A0983"/>
    <w:rsid w:val="009251D0"/>
    <w:rsid w:val="00926028"/>
    <w:rsid w:val="009B0D8E"/>
    <w:rsid w:val="00AB3B7B"/>
    <w:rsid w:val="00B97C1E"/>
    <w:rsid w:val="00CE4FD1"/>
    <w:rsid w:val="00D540BE"/>
    <w:rsid w:val="00DC03E7"/>
    <w:rsid w:val="00E15214"/>
    <w:rsid w:val="00F02C5F"/>
    <w:rsid w:val="00F1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61E292"/>
  <w14:defaultImageDpi w14:val="96"/>
  <w15:docId w15:val="{1BB1802A-529F-4A00-B502-C8BE63C5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hAnsi="Century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様式第8号(第16条関係)</dc:title>
  <dc:subject/>
  <dc:creator>(株)ぎょうせい</dc:creator>
  <cp:keywords/>
  <dc:description/>
  <cp:lastModifiedBy>01518</cp:lastModifiedBy>
  <cp:revision>4</cp:revision>
  <cp:lastPrinted>2026-07-28T01:27:00Z</cp:lastPrinted>
  <dcterms:created xsi:type="dcterms:W3CDTF">2026-07-28T00:54:00Z</dcterms:created>
  <dcterms:modified xsi:type="dcterms:W3CDTF">2026-07-28T01:27:00Z</dcterms:modified>
</cp:coreProperties>
</file>